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F70" w:rsidRDefault="004C3F70" w:rsidP="009006C4">
      <w:pPr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Grad Sveti Ivan Zelina, Upravni odjel za gospodarstvo, stambeno-komunalne djelatnosti i zaštitu okoliša</w:t>
      </w:r>
    </w:p>
    <w:p w:rsidR="004C3F70" w:rsidRDefault="004C3F70" w:rsidP="009006C4">
      <w:pPr>
        <w:jc w:val="center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Trg Ante Starčevića 12, 10380 Sveti Ivan Zelina, tel.:2019-212; fax.:2019-202</w:t>
      </w:r>
    </w:p>
    <w:p w:rsidR="004C3F70" w:rsidRDefault="004C3F70" w:rsidP="009006C4">
      <w:pPr>
        <w:jc w:val="center"/>
        <w:rPr>
          <w:rFonts w:ascii="Arial" w:hAnsi="Arial" w:cs="Arial"/>
          <w:sz w:val="16"/>
        </w:rPr>
      </w:pPr>
    </w:p>
    <w:p w:rsidR="004C3F70" w:rsidRPr="00805684" w:rsidRDefault="004C3F70" w:rsidP="009006C4">
      <w:pPr>
        <w:pStyle w:val="Heading1"/>
        <w:rPr>
          <w:rFonts w:ascii="Arial" w:hAnsi="Arial" w:cs="Arial"/>
          <w:color w:val="FF0000"/>
          <w:sz w:val="28"/>
        </w:rPr>
      </w:pPr>
      <w:r>
        <w:rPr>
          <w:rFonts w:ascii="Arial" w:hAnsi="Arial" w:cs="Arial"/>
          <w:color w:val="FF0000"/>
          <w:sz w:val="28"/>
        </w:rPr>
        <w:t xml:space="preserve">ZAHTJEV ZA POTPORU NABAVE I POSTAVLJANJE SUSTAVA ZA NAVODNJAVANJE  </w:t>
      </w:r>
      <w:r w:rsidRPr="00805684">
        <w:rPr>
          <w:rFonts w:ascii="Arial" w:hAnsi="Arial" w:cs="Arial"/>
          <w:color w:val="FF0000"/>
          <w:sz w:val="28"/>
        </w:rPr>
        <w:t>U</w:t>
      </w:r>
    </w:p>
    <w:p w:rsidR="004C3F70" w:rsidRPr="00805684" w:rsidRDefault="004C3F70" w:rsidP="009006C4">
      <w:pPr>
        <w:pStyle w:val="Heading3"/>
        <w:rPr>
          <w:rFonts w:ascii="Arial" w:hAnsi="Arial" w:cs="Arial"/>
          <w:color w:val="FF0000"/>
          <w:u w:val="single"/>
          <w:lang w:val="de-DE"/>
        </w:rPr>
      </w:pPr>
      <w:r w:rsidRPr="00805684">
        <w:rPr>
          <w:rFonts w:ascii="Arial" w:hAnsi="Arial" w:cs="Arial"/>
          <w:color w:val="FF0000"/>
          <w:u w:val="single"/>
          <w:lang w:val="hr-HR"/>
        </w:rPr>
        <w:t xml:space="preserve"> </w:t>
      </w:r>
      <w:r w:rsidRPr="00805684">
        <w:rPr>
          <w:rFonts w:ascii="Arial" w:hAnsi="Arial" w:cs="Arial"/>
          <w:color w:val="FF0000"/>
          <w:u w:val="single"/>
          <w:lang w:val="pl-PL"/>
        </w:rPr>
        <w:t>GRADU SVETOM IVANU ZELINI ZA 201</w:t>
      </w:r>
      <w:r>
        <w:rPr>
          <w:rFonts w:ascii="Arial" w:hAnsi="Arial" w:cs="Arial"/>
          <w:color w:val="FF0000"/>
          <w:u w:val="single"/>
          <w:lang w:val="pl-PL"/>
        </w:rPr>
        <w:t>4</w:t>
      </w:r>
      <w:r w:rsidRPr="00805684">
        <w:rPr>
          <w:rFonts w:ascii="Arial" w:hAnsi="Arial" w:cs="Arial"/>
          <w:color w:val="FF0000"/>
          <w:u w:val="single"/>
          <w:lang w:val="pl-PL"/>
        </w:rPr>
        <w:t xml:space="preserve">. </w:t>
      </w:r>
      <w:r w:rsidRPr="00805684">
        <w:rPr>
          <w:rFonts w:ascii="Arial" w:hAnsi="Arial" w:cs="Arial"/>
          <w:color w:val="FF0000"/>
          <w:u w:val="single"/>
          <w:lang w:val="de-DE"/>
        </w:rPr>
        <w:t xml:space="preserve">GODINU </w:t>
      </w:r>
    </w:p>
    <w:p w:rsidR="004C3F70" w:rsidRPr="00805684" w:rsidRDefault="004C3F70" w:rsidP="009006C4">
      <w:pPr>
        <w:rPr>
          <w:rFonts w:ascii="Arial" w:hAnsi="Arial" w:cs="Arial"/>
          <w:b/>
          <w:color w:val="FF0000"/>
        </w:rPr>
      </w:pPr>
    </w:p>
    <w:p w:rsidR="004C3F70" w:rsidRDefault="004C3F70" w:rsidP="009006C4">
      <w:pPr>
        <w:rPr>
          <w:rFonts w:ascii="Arial" w:hAnsi="Arial" w:cs="Arial"/>
          <w:b/>
        </w:rPr>
      </w:pPr>
    </w:p>
    <w:p w:rsidR="004C3F70" w:rsidRDefault="004C3F70" w:rsidP="009006C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1.OPĆI PODACI O PODNOSITELJU ZAHTJEVA: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08"/>
        <w:gridCol w:w="7020"/>
      </w:tblGrid>
      <w:tr w:rsidR="004C3F70" w:rsidTr="007F3BD9">
        <w:trPr>
          <w:cantSplit/>
          <w:trHeight w:val="276"/>
        </w:trPr>
        <w:tc>
          <w:tcPr>
            <w:tcW w:w="3708" w:type="dxa"/>
            <w:vMerge w:val="restart"/>
          </w:tcPr>
          <w:p w:rsidR="004C3F70" w:rsidRDefault="004C3F70" w:rsidP="007F3BD9">
            <w:pPr>
              <w:ind w:left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Ime i prezime:</w:t>
            </w:r>
          </w:p>
          <w:p w:rsidR="004C3F70" w:rsidRDefault="004C3F70" w:rsidP="007F3BD9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Naziv tvrtke:</w:t>
            </w:r>
          </w:p>
          <w:p w:rsidR="004C3F70" w:rsidRDefault="004C3F70" w:rsidP="007F3BD9">
            <w:p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Matični broj I </w:t>
            </w:r>
            <w:r w:rsidRPr="00A4485B">
              <w:rPr>
                <w:rFonts w:ascii="Arial" w:hAnsi="Arial" w:cs="Arial"/>
                <w:b/>
              </w:rPr>
              <w:t>OIB</w:t>
            </w:r>
          </w:p>
        </w:tc>
        <w:tc>
          <w:tcPr>
            <w:tcW w:w="70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7F3BD9">
        <w:trPr>
          <w:cantSplit/>
          <w:trHeight w:val="276"/>
        </w:trPr>
        <w:tc>
          <w:tcPr>
            <w:tcW w:w="3708" w:type="dxa"/>
            <w:vMerge/>
          </w:tcPr>
          <w:p w:rsidR="004C3F70" w:rsidRDefault="004C3F70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7F3BD9">
        <w:trPr>
          <w:cantSplit/>
          <w:trHeight w:val="276"/>
        </w:trPr>
        <w:tc>
          <w:tcPr>
            <w:tcW w:w="3708" w:type="dxa"/>
            <w:vMerge/>
          </w:tcPr>
          <w:p w:rsidR="004C3F70" w:rsidRDefault="004C3F70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7F3BD9">
        <w:trPr>
          <w:cantSplit/>
          <w:trHeight w:val="184"/>
        </w:trPr>
        <w:tc>
          <w:tcPr>
            <w:tcW w:w="3708" w:type="dxa"/>
            <w:vMerge w:val="restart"/>
          </w:tcPr>
          <w:p w:rsidR="004C3F70" w:rsidRDefault="004C3F70" w:rsidP="007F3BD9">
            <w:pPr>
              <w:tabs>
                <w:tab w:val="left" w:pos="540"/>
              </w:tabs>
              <w:ind w:left="1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Adresa prebivališta/</w:t>
            </w:r>
          </w:p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sjedišta</w:t>
            </w:r>
          </w:p>
        </w:tc>
        <w:tc>
          <w:tcPr>
            <w:tcW w:w="7020" w:type="dxa"/>
          </w:tcPr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Mjesto, ulica i broj:</w:t>
            </w:r>
          </w:p>
        </w:tc>
      </w:tr>
      <w:tr w:rsidR="004C3F70" w:rsidTr="007F3BD9">
        <w:trPr>
          <w:cantSplit/>
          <w:trHeight w:val="184"/>
        </w:trPr>
        <w:tc>
          <w:tcPr>
            <w:tcW w:w="3708" w:type="dxa"/>
            <w:vMerge/>
          </w:tcPr>
          <w:p w:rsidR="004C3F70" w:rsidRDefault="004C3F70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Poštanski broj i mjesto:</w:t>
            </w:r>
          </w:p>
        </w:tc>
      </w:tr>
      <w:tr w:rsidR="004C3F70" w:rsidTr="007F3BD9">
        <w:trPr>
          <w:cantSplit/>
          <w:trHeight w:val="184"/>
        </w:trPr>
        <w:tc>
          <w:tcPr>
            <w:tcW w:w="3708" w:type="dxa"/>
            <w:vMerge/>
          </w:tcPr>
          <w:p w:rsidR="004C3F70" w:rsidRDefault="004C3F70" w:rsidP="007F3BD9">
            <w:pPr>
              <w:numPr>
                <w:ilvl w:val="1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Grad:</w:t>
            </w:r>
          </w:p>
        </w:tc>
      </w:tr>
      <w:tr w:rsidR="004C3F70" w:rsidTr="007F3BD9">
        <w:trPr>
          <w:cantSplit/>
          <w:trHeight w:val="184"/>
        </w:trPr>
        <w:tc>
          <w:tcPr>
            <w:tcW w:w="3708" w:type="dxa"/>
            <w:vMerge/>
          </w:tcPr>
          <w:p w:rsidR="004C3F70" w:rsidRDefault="004C3F70" w:rsidP="007F3BD9">
            <w:pPr>
              <w:rPr>
                <w:rFonts w:ascii="Arial" w:hAnsi="Arial" w:cs="Arial"/>
              </w:rPr>
            </w:pPr>
          </w:p>
        </w:tc>
        <w:tc>
          <w:tcPr>
            <w:tcW w:w="7020" w:type="dxa"/>
          </w:tcPr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Telefon/fax:</w:t>
            </w:r>
          </w:p>
        </w:tc>
      </w:tr>
      <w:tr w:rsidR="004C3F70" w:rsidTr="007F3BD9">
        <w:tc>
          <w:tcPr>
            <w:tcW w:w="10728" w:type="dxa"/>
            <w:gridSpan w:val="2"/>
          </w:tcPr>
          <w:p w:rsidR="004C3F70" w:rsidRPr="003A7801" w:rsidRDefault="004C3F70" w:rsidP="007F3BD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Upisan je u Upisnik  poljoprivrednih gospodarstva :                      </w:t>
            </w:r>
            <w:r w:rsidRPr="003A7801">
              <w:rPr>
                <w:rFonts w:ascii="Arial" w:hAnsi="Arial" w:cs="Arial"/>
                <w:b/>
              </w:rPr>
              <w:t>DA  -  NE</w:t>
            </w:r>
          </w:p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Broj </w:t>
            </w:r>
            <w:r w:rsidRPr="003A7801">
              <w:rPr>
                <w:rFonts w:ascii="Arial" w:hAnsi="Arial" w:cs="Arial"/>
                <w:b/>
              </w:rPr>
              <w:t>MIBPG:</w:t>
            </w:r>
            <w:r>
              <w:rPr>
                <w:rFonts w:ascii="Arial" w:hAnsi="Arial" w:cs="Arial"/>
              </w:rPr>
              <w:t xml:space="preserve">: </w:t>
            </w:r>
          </w:p>
        </w:tc>
      </w:tr>
      <w:tr w:rsidR="004C3F70" w:rsidTr="007F3BD9">
        <w:tc>
          <w:tcPr>
            <w:tcW w:w="10728" w:type="dxa"/>
            <w:gridSpan w:val="2"/>
          </w:tcPr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Gospodarstvo je porezni obveznik (u sustavu PDV-a):</w:t>
            </w:r>
          </w:p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                                                    </w:t>
            </w:r>
            <w:r w:rsidRPr="00CD66EF">
              <w:rPr>
                <w:rFonts w:ascii="Arial" w:hAnsi="Arial" w:cs="Arial"/>
                <w:b/>
              </w:rPr>
              <w:t>DA   -   NE</w:t>
            </w:r>
          </w:p>
        </w:tc>
      </w:tr>
      <w:tr w:rsidR="004C3F70" w:rsidTr="007F3BD9">
        <w:trPr>
          <w:cantSplit/>
          <w:trHeight w:val="561"/>
        </w:trPr>
        <w:tc>
          <w:tcPr>
            <w:tcW w:w="10728" w:type="dxa"/>
            <w:gridSpan w:val="2"/>
          </w:tcPr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Naziv banke i sjedište:</w:t>
            </w:r>
          </w:p>
          <w:p w:rsidR="004C3F70" w:rsidRDefault="004C3F70" w:rsidP="007F3B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IBAN -  Broj </w:t>
            </w:r>
            <w:r w:rsidRPr="008D35DE">
              <w:rPr>
                <w:rFonts w:ascii="Arial" w:hAnsi="Arial" w:cs="Arial"/>
                <w:b/>
              </w:rPr>
              <w:t>žiro</w:t>
            </w:r>
            <w:r>
              <w:rPr>
                <w:rFonts w:ascii="Arial" w:hAnsi="Arial" w:cs="Arial"/>
              </w:rPr>
              <w:t xml:space="preserve"> računa:</w:t>
            </w:r>
          </w:p>
        </w:tc>
      </w:tr>
    </w:tbl>
    <w:p w:rsidR="004C3F70" w:rsidRDefault="004C3F70" w:rsidP="009006C4">
      <w:pPr>
        <w:rPr>
          <w:rFonts w:ascii="Arial" w:hAnsi="Arial" w:cs="Arial"/>
          <w:b/>
        </w:rPr>
      </w:pPr>
    </w:p>
    <w:p w:rsidR="004C3F70" w:rsidRDefault="004C3F70" w:rsidP="009006C4">
      <w:pPr>
        <w:rPr>
          <w:rFonts w:ascii="Arial" w:hAnsi="Arial" w:cs="Arial"/>
          <w:b/>
        </w:rPr>
      </w:pPr>
    </w:p>
    <w:p w:rsidR="004C3F70" w:rsidRDefault="004C3F70" w:rsidP="009006C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2. </w:t>
      </w:r>
      <w:r w:rsidRPr="009006C4">
        <w:rPr>
          <w:rFonts w:ascii="Arial" w:hAnsi="Arial" w:cs="Arial"/>
          <w:b/>
        </w:rPr>
        <w:t>ZAHTJEV ZA POTPORU NABAVE I POSTAVLJANJE SUSTAVA ZA NAVODNJAVANJE  ZA</w:t>
      </w:r>
      <w:r w:rsidRPr="00C2317A">
        <w:rPr>
          <w:rFonts w:ascii="Arial" w:hAnsi="Arial" w:cs="Arial"/>
          <w:b/>
        </w:rPr>
        <w:t xml:space="preserve"> 201</w:t>
      </w:r>
      <w:r>
        <w:rPr>
          <w:rFonts w:ascii="Arial" w:hAnsi="Arial" w:cs="Arial"/>
          <w:b/>
        </w:rPr>
        <w:t>4</w:t>
      </w:r>
      <w:r w:rsidRPr="00C2317A">
        <w:rPr>
          <w:rFonts w:ascii="Arial" w:hAnsi="Arial" w:cs="Arial"/>
          <w:b/>
        </w:rPr>
        <w:t>. GODINU: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08"/>
        <w:gridCol w:w="2340"/>
        <w:gridCol w:w="2160"/>
        <w:gridCol w:w="2520"/>
      </w:tblGrid>
      <w:tr w:rsidR="004C3F70" w:rsidTr="00B005C9">
        <w:tc>
          <w:tcPr>
            <w:tcW w:w="3708" w:type="dxa"/>
            <w:vAlign w:val="center"/>
          </w:tcPr>
          <w:p w:rsidR="004C3F70" w:rsidRDefault="004C3F70" w:rsidP="007F3B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Katastarska općina, č</w:t>
            </w:r>
            <w:smartTag w:uri="urn:schemas-microsoft-com:office:smarttags" w:element="PersonName">
              <w:r>
                <w:rPr>
                  <w:rFonts w:ascii="Arial" w:hAnsi="Arial" w:cs="Arial"/>
                  <w:sz w:val="20"/>
                </w:rPr>
                <w:t>k.</w:t>
              </w:r>
            </w:smartTag>
            <w:r>
              <w:rPr>
                <w:rFonts w:ascii="Arial" w:hAnsi="Arial" w:cs="Arial"/>
                <w:sz w:val="20"/>
              </w:rPr>
              <w:t>br. Ili arkod parcela - površina</w:t>
            </w:r>
          </w:p>
        </w:tc>
        <w:tc>
          <w:tcPr>
            <w:tcW w:w="2340" w:type="dxa"/>
            <w:vAlign w:val="center"/>
          </w:tcPr>
          <w:p w:rsidR="004C3F70" w:rsidRDefault="004C3F70" w:rsidP="007F3B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Vrsta proizvodnje</w:t>
            </w:r>
          </w:p>
        </w:tc>
        <w:tc>
          <w:tcPr>
            <w:tcW w:w="2160" w:type="dxa"/>
            <w:vAlign w:val="center"/>
          </w:tcPr>
          <w:p w:rsidR="004C3F70" w:rsidRDefault="004C3F70" w:rsidP="007F3BD9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Kn/zahtjevu</w:t>
            </w:r>
          </w:p>
        </w:tc>
        <w:tc>
          <w:tcPr>
            <w:tcW w:w="2520" w:type="dxa"/>
            <w:vAlign w:val="center"/>
          </w:tcPr>
          <w:p w:rsidR="004C3F70" w:rsidRDefault="004C3F70" w:rsidP="007F3BD9">
            <w:pPr>
              <w:jc w:val="center"/>
              <w:rPr>
                <w:rFonts w:ascii="Arial" w:hAnsi="Arial" w:cs="Arial"/>
                <w:sz w:val="20"/>
                <w:vertAlign w:val="superscript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4C3F70" w:rsidTr="00B005C9">
        <w:tc>
          <w:tcPr>
            <w:tcW w:w="3708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B005C9">
        <w:tc>
          <w:tcPr>
            <w:tcW w:w="3708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B005C9">
        <w:tc>
          <w:tcPr>
            <w:tcW w:w="3708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B005C9">
        <w:tc>
          <w:tcPr>
            <w:tcW w:w="3708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B005C9">
        <w:tc>
          <w:tcPr>
            <w:tcW w:w="3708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B005C9">
        <w:tc>
          <w:tcPr>
            <w:tcW w:w="3708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5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  <w:tr w:rsidR="004C3F70" w:rsidTr="00B005C9"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340" w:type="dxa"/>
            <w:tcBorders>
              <w:left w:val="nil"/>
              <w:bottom w:val="nil"/>
              <w:right w:val="nil"/>
            </w:tcBorders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  <w:tc>
          <w:tcPr>
            <w:tcW w:w="2160" w:type="dxa"/>
            <w:tcBorders>
              <w:left w:val="nil"/>
              <w:bottom w:val="nil"/>
            </w:tcBorders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UKUPNO:</w:t>
            </w:r>
          </w:p>
        </w:tc>
        <w:tc>
          <w:tcPr>
            <w:tcW w:w="2520" w:type="dxa"/>
          </w:tcPr>
          <w:p w:rsidR="004C3F70" w:rsidRDefault="004C3F70" w:rsidP="007F3BD9">
            <w:pPr>
              <w:rPr>
                <w:rFonts w:ascii="Arial" w:hAnsi="Arial" w:cs="Arial"/>
                <w:b/>
              </w:rPr>
            </w:pPr>
          </w:p>
        </w:tc>
      </w:tr>
    </w:tbl>
    <w:p w:rsidR="004C3F70" w:rsidRDefault="004C3F70" w:rsidP="009006C4">
      <w:pPr>
        <w:jc w:val="both"/>
        <w:rPr>
          <w:rFonts w:ascii="Arial" w:hAnsi="Arial" w:cs="Arial"/>
          <w:b/>
          <w:sz w:val="20"/>
          <w:u w:val="single"/>
        </w:rPr>
      </w:pPr>
    </w:p>
    <w:p w:rsidR="004C3F70" w:rsidRDefault="004C3F70" w:rsidP="009006C4">
      <w:pPr>
        <w:jc w:val="both"/>
        <w:rPr>
          <w:rFonts w:ascii="Arial" w:hAnsi="Arial" w:cs="Arial"/>
          <w:b/>
          <w:sz w:val="20"/>
          <w:u w:val="single"/>
        </w:rPr>
      </w:pPr>
    </w:p>
    <w:p w:rsidR="004C3F70" w:rsidRPr="009006C4" w:rsidRDefault="004C3F70" w:rsidP="009006C4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b/>
          <w:sz w:val="20"/>
          <w:u w:val="single"/>
        </w:rPr>
        <w:t>Ovom Zahtjevu prilažem:</w:t>
      </w:r>
      <w:r>
        <w:rPr>
          <w:rFonts w:ascii="Arial" w:hAnsi="Arial" w:cs="Arial"/>
          <w:i/>
          <w:sz w:val="20"/>
        </w:rPr>
        <w:t xml:space="preserve"> </w:t>
      </w:r>
    </w:p>
    <w:p w:rsidR="004C3F70" w:rsidRDefault="004C3F70" w:rsidP="009006C4">
      <w:pPr>
        <w:pStyle w:val="BodyText"/>
      </w:pPr>
      <w:r>
        <w:t xml:space="preserve">a) Presliku posjedovnog lista ili gruntovnog izvatka za zemljište na kojem se nalazi površina za navodnjavanje,  a za zakupljeno zemljište, ugovor o zakupu koji glasi na podnositelja zahtjeva,, </w:t>
      </w:r>
    </w:p>
    <w:p w:rsidR="004C3F70" w:rsidRDefault="004C3F70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b) Dokaz da je upisan u Upisnik poljoprivrednih gospodarstava,</w:t>
      </w:r>
    </w:p>
    <w:p w:rsidR="004C3F70" w:rsidRDefault="004C3F70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c) Kopiju računa o nabavi sustava za navodnjavanje</w:t>
      </w:r>
    </w:p>
    <w:p w:rsidR="004C3F70" w:rsidRDefault="004C3F70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 xml:space="preserve">c) Presliku </w:t>
      </w:r>
      <w:r w:rsidRPr="008D35DE">
        <w:rPr>
          <w:rFonts w:ascii="Arial" w:hAnsi="Arial" w:cs="Arial"/>
          <w:b/>
          <w:bCs/>
          <w:i/>
          <w:sz w:val="20"/>
        </w:rPr>
        <w:t>žiro</w:t>
      </w:r>
      <w:r>
        <w:rPr>
          <w:rFonts w:ascii="Arial" w:hAnsi="Arial" w:cs="Arial"/>
          <w:bCs/>
          <w:i/>
          <w:sz w:val="20"/>
        </w:rPr>
        <w:t xml:space="preserve"> računa,</w:t>
      </w:r>
    </w:p>
    <w:p w:rsidR="004C3F70" w:rsidRDefault="004C3F70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d) Obostranu presliku osobne iskaznice  ili potvrda o prebivalištu, odnosno za obrt i tvrtke sjedište,</w:t>
      </w:r>
    </w:p>
    <w:p w:rsidR="004C3F70" w:rsidRDefault="004C3F70" w:rsidP="009006C4">
      <w:pPr>
        <w:jc w:val="both"/>
        <w:rPr>
          <w:rFonts w:ascii="Arial" w:hAnsi="Arial" w:cs="Arial"/>
          <w:bCs/>
          <w:i/>
          <w:sz w:val="20"/>
        </w:rPr>
      </w:pPr>
      <w:r>
        <w:rPr>
          <w:rFonts w:ascii="Arial" w:hAnsi="Arial" w:cs="Arial"/>
          <w:bCs/>
          <w:i/>
          <w:sz w:val="20"/>
        </w:rPr>
        <w:t>e) Potvrda o izvršenim financijskim obvezama prema Gradu Sv. I. Zelini.</w:t>
      </w:r>
    </w:p>
    <w:p w:rsidR="004C3F70" w:rsidRDefault="004C3F70" w:rsidP="009006C4">
      <w:pPr>
        <w:jc w:val="both"/>
        <w:rPr>
          <w:rFonts w:ascii="Arial" w:hAnsi="Arial" w:cs="Arial"/>
          <w:b/>
          <w:i/>
          <w:sz w:val="20"/>
        </w:rPr>
      </w:pPr>
    </w:p>
    <w:p w:rsidR="004C3F70" w:rsidRDefault="004C3F70" w:rsidP="009006C4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>Mjesto i datum:_________________________________</w:t>
      </w:r>
    </w:p>
    <w:p w:rsidR="004C3F70" w:rsidRDefault="004C3F70" w:rsidP="009006C4">
      <w:pPr>
        <w:pBdr>
          <w:bottom w:val="single" w:sz="12" w:space="1" w:color="auto"/>
        </w:pBd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Ispunio i za točnost podataka odgovara  (potpis):____________________________</w:t>
      </w:r>
    </w:p>
    <w:p w:rsidR="004C3F70" w:rsidRDefault="004C3F70" w:rsidP="009006C4">
      <w:pPr>
        <w:rPr>
          <w:rFonts w:ascii="Arial" w:hAnsi="Arial" w:cs="Arial"/>
          <w:b/>
          <w:i/>
        </w:rPr>
      </w:pPr>
    </w:p>
    <w:p w:rsidR="004C3F70" w:rsidRDefault="004C3F70" w:rsidP="009006C4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0"/>
          <w:u w:val="single"/>
        </w:rPr>
        <w:t>Ispunjava djelatnik Upravnog odjela za gospodarstvo, stambeno-komunalne djelatnosti i zaštitu okoliša:</w:t>
      </w:r>
    </w:p>
    <w:p w:rsidR="004C3F70" w:rsidRPr="008D35DE" w:rsidRDefault="004C3F70" w:rsidP="009006C4">
      <w:pPr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Potvrđujem svojim potpisom da je podnositelj zahtjeva postavio sustav za navodnjavanje u skladu  s točkom 2. ovog Zahtjeva.</w:t>
      </w:r>
    </w:p>
    <w:p w:rsidR="004C3F70" w:rsidRDefault="004C3F70" w:rsidP="009006C4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(potpis):________________________________, Mjesto i datum:_______________________</w:t>
      </w:r>
    </w:p>
    <w:p w:rsidR="004C3F70" w:rsidRDefault="004C3F70" w:rsidP="009006C4">
      <w:pPr>
        <w:rPr>
          <w:rFonts w:ascii="Arial" w:hAnsi="Arial" w:cs="Arial"/>
          <w:b/>
          <w:i/>
        </w:rPr>
      </w:pPr>
    </w:p>
    <w:p w:rsidR="004C3F70" w:rsidRDefault="004C3F70" w:rsidP="009006C4">
      <w:pPr>
        <w:rPr>
          <w:b/>
          <w:i/>
        </w:rPr>
      </w:pPr>
      <w:r>
        <w:rPr>
          <w:rFonts w:ascii="Arial" w:hAnsi="Arial" w:cs="Arial"/>
          <w:b/>
          <w:i/>
        </w:rPr>
        <w:t>Primjedbe:________________________________________________________________</w:t>
      </w:r>
      <w:r>
        <w:rPr>
          <w:b/>
          <w:i/>
        </w:rPr>
        <w:t>__</w:t>
      </w:r>
    </w:p>
    <w:p w:rsidR="004C3F70" w:rsidRDefault="004C3F70" w:rsidP="009006C4">
      <w:pPr>
        <w:rPr>
          <w:b/>
          <w:i/>
        </w:rPr>
      </w:pPr>
    </w:p>
    <w:sectPr w:rsidR="004C3F70" w:rsidSect="008D35DE">
      <w:headerReference w:type="default" r:id="rId7"/>
      <w:pgSz w:w="11906" w:h="16838"/>
      <w:pgMar w:top="737" w:right="851" w:bottom="73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F70" w:rsidRDefault="004C3F70" w:rsidP="00287D08">
      <w:r>
        <w:separator/>
      </w:r>
    </w:p>
  </w:endnote>
  <w:endnote w:type="continuationSeparator" w:id="0">
    <w:p w:rsidR="004C3F70" w:rsidRDefault="004C3F70" w:rsidP="00287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F70" w:rsidRDefault="004C3F70" w:rsidP="00287D08">
      <w:r>
        <w:separator/>
      </w:r>
    </w:p>
  </w:footnote>
  <w:footnote w:type="continuationSeparator" w:id="0">
    <w:p w:rsidR="004C3F70" w:rsidRDefault="004C3F70" w:rsidP="00287D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F70" w:rsidRPr="00092664" w:rsidRDefault="004C3F70" w:rsidP="00092664">
    <w:pPr>
      <w:pStyle w:val="Header"/>
      <w:jc w:val="right"/>
      <w:rPr>
        <w:b/>
      </w:rPr>
    </w:pPr>
    <w:r>
      <w:rPr>
        <w:b/>
      </w:rPr>
      <w:t xml:space="preserve">  OBRAZAC</w:t>
    </w:r>
    <w:r w:rsidRPr="00092664">
      <w:rPr>
        <w:b/>
      </w:rPr>
      <w:t xml:space="preserve"> </w:t>
    </w:r>
    <w:r>
      <w:rPr>
        <w:b/>
      </w:rPr>
      <w:t>MPG 2</w:t>
    </w:r>
    <w:r w:rsidRPr="00092664">
      <w:rPr>
        <w:b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7567D"/>
    <w:multiLevelType w:val="multilevel"/>
    <w:tmpl w:val="9E0CA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06C4"/>
    <w:rsid w:val="000741D3"/>
    <w:rsid w:val="00092664"/>
    <w:rsid w:val="000A33D2"/>
    <w:rsid w:val="00187C49"/>
    <w:rsid w:val="001A07EF"/>
    <w:rsid w:val="002159C4"/>
    <w:rsid w:val="0025575C"/>
    <w:rsid w:val="00287D08"/>
    <w:rsid w:val="002F32ED"/>
    <w:rsid w:val="00357064"/>
    <w:rsid w:val="003A7801"/>
    <w:rsid w:val="004C3F70"/>
    <w:rsid w:val="0050340F"/>
    <w:rsid w:val="005B2E44"/>
    <w:rsid w:val="005E3FC5"/>
    <w:rsid w:val="005E418C"/>
    <w:rsid w:val="005E5E5B"/>
    <w:rsid w:val="00715A53"/>
    <w:rsid w:val="007661BB"/>
    <w:rsid w:val="007918B5"/>
    <w:rsid w:val="007F3BD9"/>
    <w:rsid w:val="00804694"/>
    <w:rsid w:val="00805684"/>
    <w:rsid w:val="00861791"/>
    <w:rsid w:val="008D35DE"/>
    <w:rsid w:val="009006C4"/>
    <w:rsid w:val="009F246B"/>
    <w:rsid w:val="00A37B5C"/>
    <w:rsid w:val="00A4480F"/>
    <w:rsid w:val="00A4485B"/>
    <w:rsid w:val="00B005C9"/>
    <w:rsid w:val="00B83E24"/>
    <w:rsid w:val="00BB78EE"/>
    <w:rsid w:val="00BC7538"/>
    <w:rsid w:val="00BF73D6"/>
    <w:rsid w:val="00C06D7C"/>
    <w:rsid w:val="00C2317A"/>
    <w:rsid w:val="00C403DE"/>
    <w:rsid w:val="00CD66EF"/>
    <w:rsid w:val="00CF22DE"/>
    <w:rsid w:val="00EC3F63"/>
    <w:rsid w:val="00F11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6C4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006C4"/>
    <w:pPr>
      <w:keepNext/>
      <w:jc w:val="center"/>
      <w:outlineLvl w:val="0"/>
    </w:pPr>
    <w:rPr>
      <w:b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06C4"/>
    <w:pPr>
      <w:keepNext/>
      <w:outlineLvl w:val="1"/>
    </w:pPr>
    <w:rPr>
      <w:b/>
      <w:i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006C4"/>
    <w:pPr>
      <w:keepNext/>
      <w:jc w:val="center"/>
      <w:outlineLvl w:val="2"/>
    </w:pPr>
    <w:rPr>
      <w:b/>
      <w:sz w:val="28"/>
      <w:szCs w:val="20"/>
      <w:lang w:val="en-A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006C4"/>
    <w:pPr>
      <w:keepNext/>
      <w:jc w:val="center"/>
      <w:outlineLvl w:val="3"/>
    </w:pPr>
    <w:rPr>
      <w:b/>
      <w:i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006C4"/>
    <w:rPr>
      <w:rFonts w:ascii="Times New Roman" w:hAnsi="Times New Roman" w:cs="Times New Roman"/>
      <w:b/>
      <w:sz w:val="20"/>
      <w:szCs w:val="20"/>
      <w:lang w:eastAsia="hr-HR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006C4"/>
    <w:rPr>
      <w:rFonts w:ascii="Times New Roman" w:hAnsi="Times New Roman" w:cs="Times New Roman"/>
      <w:b/>
      <w:i/>
      <w:sz w:val="20"/>
      <w:szCs w:val="20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006C4"/>
    <w:rPr>
      <w:rFonts w:ascii="Times New Roman" w:hAnsi="Times New Roman" w:cs="Times New Roman"/>
      <w:b/>
      <w:sz w:val="20"/>
      <w:szCs w:val="20"/>
      <w:lang w:val="en-AU" w:eastAsia="hr-HR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006C4"/>
    <w:rPr>
      <w:rFonts w:ascii="Times New Roman" w:hAnsi="Times New Roman" w:cs="Times New Roman"/>
      <w:b/>
      <w:i/>
      <w:sz w:val="24"/>
      <w:szCs w:val="24"/>
      <w:lang w:eastAsia="hr-HR"/>
    </w:rPr>
  </w:style>
  <w:style w:type="paragraph" w:styleId="BodyText">
    <w:name w:val="Body Text"/>
    <w:basedOn w:val="Normal"/>
    <w:link w:val="BodyTextChar"/>
    <w:uiPriority w:val="99"/>
    <w:rsid w:val="009006C4"/>
    <w:pPr>
      <w:jc w:val="both"/>
    </w:pPr>
    <w:rPr>
      <w:rFonts w:ascii="Arial" w:hAnsi="Arial" w:cs="Arial"/>
      <w:bCs/>
      <w:i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006C4"/>
    <w:rPr>
      <w:rFonts w:ascii="Arial" w:hAnsi="Arial" w:cs="Arial"/>
      <w:bCs/>
      <w:i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rsid w:val="009006C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06C4"/>
    <w:rPr>
      <w:rFonts w:ascii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BC75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E3FC5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06D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7C49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321</Words>
  <Characters>1836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Štefica Kramarić</cp:lastModifiedBy>
  <cp:revision>11</cp:revision>
  <cp:lastPrinted>2013-04-10T07:25:00Z</cp:lastPrinted>
  <dcterms:created xsi:type="dcterms:W3CDTF">2013-03-21T11:12:00Z</dcterms:created>
  <dcterms:modified xsi:type="dcterms:W3CDTF">2014-02-21T07:09:00Z</dcterms:modified>
</cp:coreProperties>
</file>